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65A" w:rsidRPr="00756A40" w:rsidRDefault="003F7DF8" w:rsidP="003F7DF8">
      <w:pPr>
        <w:pStyle w:val="Ttulo1"/>
        <w:jc w:val="center"/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756A40"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ANA</w:t>
      </w:r>
      <w:r w:rsidR="00F1265A" w:rsidRPr="00756A40"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MNESE NEUROPSICOLÓGICA ADULTA</w:t>
      </w:r>
    </w:p>
    <w:p w:rsidR="003F7DF8" w:rsidRPr="003F7DF8" w:rsidRDefault="007A3A55" w:rsidP="003F7DF8">
      <w:pPr>
        <w:rPr>
          <w:lang w:val="pt-BR" w:bidi="pt-BR"/>
        </w:rPr>
      </w:pPr>
      <w:r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1EECAF3" wp14:editId="30EC89F2">
                <wp:simplePos x="0" y="0"/>
                <wp:positionH relativeFrom="column">
                  <wp:posOffset>142875</wp:posOffset>
                </wp:positionH>
                <wp:positionV relativeFrom="paragraph">
                  <wp:posOffset>2243455</wp:posOffset>
                </wp:positionV>
                <wp:extent cx="2360930" cy="323850"/>
                <wp:effectExtent l="57150" t="38100" r="50800" b="76200"/>
                <wp:wrapSquare wrapText="bothSides"/>
                <wp:docPr id="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7A3A55" w:rsidRPr="007A3A55" w:rsidRDefault="00756A40" w:rsidP="007A3A5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HISTÓRICO</w:t>
                            </w:r>
                            <w:r w:rsidR="007A3A55" w:rsidRPr="007A3A55">
                              <w:rPr>
                                <w:b/>
                                <w:color w:val="FFFFFF" w:themeColor="background1"/>
                              </w:rPr>
                              <w:t xml:space="preserve"> DO PACIENTE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EECAF3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1.25pt;margin-top:176.65pt;width:185.9pt;height:25.5pt;z-index:25168076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" fillcolor="#002060" stroked="f">
                <v:shadow on="t" color="black" opacity="41287f" offset="0,1.5pt"/>
                <v:textbox>
                  <w:txbxContent>
                    <w:p w:rsidR="007A3A55" w:rsidRPr="007A3A55" w:rsidRDefault="00756A40" w:rsidP="007A3A55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HISTÓRICO</w:t>
                      </w:r>
                      <w:r w:rsidR="007A3A55" w:rsidRPr="007A3A55">
                        <w:rPr>
                          <w:b/>
                          <w:color w:val="FFFFFF" w:themeColor="background1"/>
                        </w:rPr>
                        <w:t xml:space="preserve"> DO PACIENTE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53F0A83" wp14:editId="4E83054D">
                <wp:simplePos x="0" y="0"/>
                <wp:positionH relativeFrom="margin">
                  <wp:align>right</wp:align>
                </wp:positionH>
                <wp:positionV relativeFrom="paragraph">
                  <wp:posOffset>2407285</wp:posOffset>
                </wp:positionV>
                <wp:extent cx="5705475" cy="5772150"/>
                <wp:effectExtent l="0" t="0" r="28575" b="19050"/>
                <wp:wrapSquare wrapText="bothSides"/>
                <wp:docPr id="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57721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3A55" w:rsidRDefault="007A3A55" w:rsidP="00F1265A">
                            <w:pPr>
                              <w:rPr>
                                <w:b/>
                              </w:rPr>
                            </w:pP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Sintomas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>: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</w:t>
                            </w: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>__________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________________________________________________________________________________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F1265A" w:rsidRPr="00756A40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Faz uso de medicação? Se sim, qual (is) e há</w:t>
                            </w:r>
                            <w:r w:rsidR="00F1265A" w:rsidRPr="00756A40">
                              <w:rPr>
                                <w:b/>
                                <w:color w:val="002060"/>
                              </w:rPr>
                              <w:t xml:space="preserve"> quanto tempo?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___________________________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Faz Psicoterapia? Há quanto tempo?</w:t>
                            </w:r>
                            <w:r w:rsidRPr="00756A40">
                              <w:rPr>
                                <w:color w:val="002060"/>
                              </w:rPr>
                              <w:t>_______________________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______________________________</w:t>
                            </w:r>
                            <w:r w:rsidR="00781EC3" w:rsidRPr="00756A40">
                              <w:rPr>
                                <w:color w:val="002060"/>
                              </w:rPr>
                              <w:t>_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Possui doenças?  </w:t>
                            </w:r>
                            <w:r w:rsidR="005B48E6" w:rsidRPr="00756A40">
                              <w:rPr>
                                <w:b/>
                                <w:color w:val="002060"/>
                              </w:rPr>
                              <w:t>Fez checkup no último ano?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___________________________________________</w:t>
                            </w:r>
                          </w:p>
                          <w:p w:rsidR="005B48E6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Faz atividade física?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Se sim, qual (is)</w:t>
                            </w:r>
                            <w:r w:rsidRPr="00756A40">
                              <w:rPr>
                                <w:color w:val="002060"/>
                              </w:rPr>
                              <w:t>?____________________________________________________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                                                                    </w:t>
                            </w:r>
                          </w:p>
                          <w:p w:rsidR="00F1265A" w:rsidRDefault="00F1265A" w:rsidP="00F1265A">
                            <w:r>
                              <w:t xml:space="preserve">                                                                    </w:t>
                            </w:r>
                          </w:p>
                          <w:p w:rsidR="00F1265A" w:rsidRDefault="00F1265A" w:rsidP="00F126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F0A83" id="_x0000_s1027" type="#_x0000_t202" style="position:absolute;margin-left:398.05pt;margin-top:189.55pt;width:449.25pt;height:454.5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" fillcolor="white [3201]" strokecolor="#002060" strokeweight="1pt">
                <v:textbox>
                  <w:txbxContent>
                    <w:p w:rsidR="007A3A55" w:rsidRDefault="007A3A55" w:rsidP="00F1265A">
                      <w:pPr>
                        <w:rPr>
                          <w:b/>
                        </w:rPr>
                      </w:pP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Sintomas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>:</w:t>
                      </w:r>
                      <w:r w:rsidR="004F653F" w:rsidRPr="00756A40">
                        <w:rPr>
                          <w:color w:val="002060"/>
                        </w:rPr>
                        <w:t>___</w:t>
                      </w: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</w:t>
                      </w:r>
                      <w:r w:rsidR="005B48E6" w:rsidRPr="00756A40">
                        <w:rPr>
                          <w:color w:val="002060"/>
                        </w:rPr>
                        <w:t>__________</w:t>
                      </w:r>
                      <w:r w:rsidR="004F653F" w:rsidRPr="00756A40">
                        <w:rPr>
                          <w:color w:val="002060"/>
                        </w:rPr>
                        <w:t>________________________________________________________________________________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F1265A" w:rsidRPr="00756A40" w:rsidRDefault="005B48E6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Faz uso de medicação? Se sim, qual (is) e há</w:t>
                      </w:r>
                      <w:r w:rsidR="00F1265A" w:rsidRPr="00756A40">
                        <w:rPr>
                          <w:b/>
                          <w:color w:val="002060"/>
                        </w:rPr>
                        <w:t xml:space="preserve"> quanto tempo?</w:t>
                      </w:r>
                      <w:r w:rsidR="004F653F" w:rsidRPr="00756A40">
                        <w:rPr>
                          <w:color w:val="002060"/>
                        </w:rPr>
                        <w:t>___________________________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Faz Psicoterapia? Há quanto tempo?</w:t>
                      </w:r>
                      <w:r w:rsidRPr="00756A40">
                        <w:rPr>
                          <w:color w:val="002060"/>
                        </w:rPr>
                        <w:t>_______________________</w:t>
                      </w:r>
                      <w:r w:rsidR="004F653F" w:rsidRPr="00756A40">
                        <w:rPr>
                          <w:color w:val="002060"/>
                        </w:rPr>
                        <w:t>______________________________</w:t>
                      </w:r>
                      <w:r w:rsidR="00781EC3" w:rsidRPr="00756A40">
                        <w:rPr>
                          <w:color w:val="002060"/>
                        </w:rPr>
                        <w:t>_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F1265A" w:rsidRPr="00756A40" w:rsidRDefault="00F1265A" w:rsidP="00F1265A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Possui doenças?  </w:t>
                      </w:r>
                      <w:r w:rsidR="005B48E6" w:rsidRPr="00756A40">
                        <w:rPr>
                          <w:b/>
                          <w:color w:val="002060"/>
                        </w:rPr>
                        <w:t>Fez checkup no último ano?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___________________________________________</w:t>
                      </w:r>
                    </w:p>
                    <w:p w:rsidR="005B48E6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Faz atividade física?</w:t>
                      </w: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Pr="00756A40">
                        <w:rPr>
                          <w:b/>
                          <w:color w:val="002060"/>
                        </w:rPr>
                        <w:t>Se sim, qual (is)</w:t>
                      </w:r>
                      <w:r w:rsidRPr="00756A40">
                        <w:rPr>
                          <w:color w:val="002060"/>
                        </w:rPr>
                        <w:t>?____________________________________________________</w:t>
                      </w:r>
                      <w:r w:rsidR="004F653F" w:rsidRPr="00756A40">
                        <w:rPr>
                          <w:color w:val="002060"/>
                        </w:rPr>
                        <w:t>_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                                                                    </w:t>
                      </w:r>
                    </w:p>
                    <w:p w:rsidR="00F1265A" w:rsidRDefault="00F1265A" w:rsidP="00F1265A">
                      <w:r>
                        <w:t xml:space="preserve">                                                                    </w:t>
                      </w:r>
                    </w:p>
                    <w:p w:rsidR="00F1265A" w:rsidRDefault="00F1265A" w:rsidP="00F1265A"/>
                  </w:txbxContent>
                </v:textbox>
                <w10:wrap type="square" anchorx="margin"/>
              </v:shape>
            </w:pict>
          </mc:Fallback>
        </mc:AlternateContent>
      </w:r>
      <w:r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242570</wp:posOffset>
                </wp:positionV>
                <wp:extent cx="2360930" cy="323850"/>
                <wp:effectExtent l="57150" t="38100" r="50800" b="76200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3A55" w:rsidRPr="00756A40" w:rsidRDefault="00756A40" w:rsidP="007A3A55">
                            <w:pPr>
                              <w:jc w:val="center"/>
                              <w:rPr>
                                <w:b/>
                                <w:color w:val="auto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lang w:val="pt-BR"/>
                              </w:rPr>
                              <w:t>DADOS PESSOAIS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2.75pt;margin-top:19.1pt;width:185.9pt;height:25.5pt;z-index:25167872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" fillcolor="#002060" stroked="f">
                <v:shadow on="t" color="black" opacity="41287f" offset="0,1.5pt"/>
                <v:textbox>
                  <w:txbxContent>
                    <w:p w:rsidR="007A3A55" w:rsidRPr="00756A40" w:rsidRDefault="00756A40" w:rsidP="007A3A55">
                      <w:pPr>
                        <w:jc w:val="center"/>
                        <w:rPr>
                          <w:b/>
                          <w:color w:val="auto"/>
                          <w:lang w:val="pt-BR"/>
                        </w:rPr>
                      </w:pPr>
                      <w:r>
                        <w:rPr>
                          <w:b/>
                          <w:color w:val="auto"/>
                          <w:lang w:val="pt-BR"/>
                        </w:rPr>
                        <w:t>DADOS PESSOAIS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7DF8"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7081490" wp14:editId="7C09A376">
                <wp:simplePos x="0" y="0"/>
                <wp:positionH relativeFrom="margin">
                  <wp:align>right</wp:align>
                </wp:positionH>
                <wp:positionV relativeFrom="paragraph">
                  <wp:posOffset>398145</wp:posOffset>
                </wp:positionV>
                <wp:extent cx="5705475" cy="1752600"/>
                <wp:effectExtent l="0" t="0" r="28575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75260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3A55" w:rsidRDefault="007A3A55" w:rsidP="00F1265A"/>
                          <w:p w:rsidR="00F1265A" w:rsidRPr="007A3A55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>Nome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 xml:space="preserve">: ______________________________________________________________________________________                                                                       </w:t>
                            </w:r>
                          </w:p>
                          <w:p w:rsidR="00F1265A" w:rsidRPr="007A3A55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>Data de Nascimento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 xml:space="preserve">: ___/___/___                                      </w:t>
                            </w:r>
                            <w:r w:rsidRPr="007A3A55">
                              <w:rPr>
                                <w:color w:val="002060"/>
                              </w:rPr>
                              <w:t xml:space="preserve">      Idade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>: _______________________</w:t>
                            </w:r>
                            <w:r w:rsidRPr="007A3A55">
                              <w:rPr>
                                <w:color w:val="002060"/>
                              </w:rPr>
                              <w:t>_</w:t>
                            </w:r>
                          </w:p>
                          <w:p w:rsidR="00F1265A" w:rsidRPr="007A3A55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>E</w:t>
                            </w:r>
                            <w:r w:rsidR="005B48E6" w:rsidRPr="007A3A55">
                              <w:rPr>
                                <w:color w:val="002060"/>
                              </w:rPr>
                              <w:t>scolaridade</w:t>
                            </w:r>
                            <w:r w:rsidRPr="007A3A55">
                              <w:rPr>
                                <w:color w:val="002060"/>
                              </w:rPr>
                              <w:t xml:space="preserve">: _______________________                                </w:t>
                            </w:r>
                            <w:r w:rsidR="005B48E6" w:rsidRPr="007A3A55">
                              <w:rPr>
                                <w:color w:val="002060"/>
                              </w:rPr>
                              <w:t xml:space="preserve">      </w:t>
                            </w:r>
                            <w:r w:rsidRPr="007A3A55">
                              <w:rPr>
                                <w:color w:val="002060"/>
                              </w:rPr>
                              <w:t>L</w:t>
                            </w:r>
                            <w:r w:rsidR="005B48E6" w:rsidRPr="007A3A55">
                              <w:rPr>
                                <w:color w:val="002060"/>
                              </w:rPr>
                              <w:t>ateralidade</w:t>
                            </w:r>
                            <w:r w:rsidRPr="007A3A55">
                              <w:rPr>
                                <w:color w:val="002060"/>
                              </w:rPr>
                              <w:t>: ______________</w:t>
                            </w:r>
                            <w:r w:rsidR="005B48E6" w:rsidRPr="007A3A55">
                              <w:rPr>
                                <w:color w:val="002060"/>
                              </w:rPr>
                              <w:t>___</w:t>
                            </w:r>
                          </w:p>
                          <w:p w:rsidR="00F1265A" w:rsidRPr="007A3A55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 xml:space="preserve">Motivo do </w:t>
                            </w:r>
                            <w:r w:rsidRPr="00756A40">
                              <w:rPr>
                                <w:color w:val="002060"/>
                              </w:rPr>
                              <w:t>encaminhamento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>: ________________________________________________________</w:t>
                            </w:r>
                            <w:r w:rsidRPr="007A3A55">
                              <w:rPr>
                                <w:color w:val="002060"/>
                              </w:rPr>
                              <w:t>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81490" id="_x0000_s1029" type="#_x0000_t202" style="position:absolute;margin-left:398.05pt;margin-top:31.35pt;width:449.25pt;height:138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" fillcolor="white [3201]" strokecolor="#002060" strokeweight="1pt">
                <v:textbox>
                  <w:txbxContent>
                    <w:p w:rsidR="007A3A55" w:rsidRDefault="007A3A55" w:rsidP="00F1265A"/>
                    <w:p w:rsidR="00F1265A" w:rsidRPr="007A3A55" w:rsidRDefault="005B48E6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>Nome</w:t>
                      </w:r>
                      <w:r w:rsidR="00F1265A" w:rsidRPr="007A3A55">
                        <w:rPr>
                          <w:color w:val="002060"/>
                        </w:rPr>
                        <w:t xml:space="preserve">: ______________________________________________________________________________________                                                                       </w:t>
                      </w:r>
                    </w:p>
                    <w:p w:rsidR="00F1265A" w:rsidRPr="007A3A55" w:rsidRDefault="005B48E6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>Data de Nascimento</w:t>
                      </w:r>
                      <w:r w:rsidR="00F1265A" w:rsidRPr="007A3A55">
                        <w:rPr>
                          <w:color w:val="002060"/>
                        </w:rPr>
                        <w:t xml:space="preserve">: ___/___/___                                      </w:t>
                      </w:r>
                      <w:r w:rsidRPr="007A3A55">
                        <w:rPr>
                          <w:color w:val="002060"/>
                        </w:rPr>
                        <w:t xml:space="preserve">      Idade</w:t>
                      </w:r>
                      <w:r w:rsidR="00F1265A" w:rsidRPr="007A3A55">
                        <w:rPr>
                          <w:color w:val="002060"/>
                        </w:rPr>
                        <w:t>: _______________________</w:t>
                      </w:r>
                      <w:r w:rsidRPr="007A3A55">
                        <w:rPr>
                          <w:color w:val="002060"/>
                        </w:rPr>
                        <w:t>_</w:t>
                      </w:r>
                    </w:p>
                    <w:p w:rsidR="00F1265A" w:rsidRPr="007A3A55" w:rsidRDefault="00F1265A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>E</w:t>
                      </w:r>
                      <w:r w:rsidR="005B48E6" w:rsidRPr="007A3A55">
                        <w:rPr>
                          <w:color w:val="002060"/>
                        </w:rPr>
                        <w:t>scolaridade</w:t>
                      </w:r>
                      <w:r w:rsidRPr="007A3A55">
                        <w:rPr>
                          <w:color w:val="002060"/>
                        </w:rPr>
                        <w:t xml:space="preserve">: _______________________                                </w:t>
                      </w:r>
                      <w:r w:rsidR="005B48E6" w:rsidRPr="007A3A55">
                        <w:rPr>
                          <w:color w:val="002060"/>
                        </w:rPr>
                        <w:t xml:space="preserve">      </w:t>
                      </w:r>
                      <w:r w:rsidRPr="007A3A55">
                        <w:rPr>
                          <w:color w:val="002060"/>
                        </w:rPr>
                        <w:t>L</w:t>
                      </w:r>
                      <w:r w:rsidR="005B48E6" w:rsidRPr="007A3A55">
                        <w:rPr>
                          <w:color w:val="002060"/>
                        </w:rPr>
                        <w:t>ateralidade</w:t>
                      </w:r>
                      <w:r w:rsidRPr="007A3A55">
                        <w:rPr>
                          <w:color w:val="002060"/>
                        </w:rPr>
                        <w:t>: ______________</w:t>
                      </w:r>
                      <w:r w:rsidR="005B48E6" w:rsidRPr="007A3A55">
                        <w:rPr>
                          <w:color w:val="002060"/>
                        </w:rPr>
                        <w:t>___</w:t>
                      </w:r>
                    </w:p>
                    <w:p w:rsidR="00F1265A" w:rsidRPr="007A3A55" w:rsidRDefault="005B48E6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 xml:space="preserve">Motivo do </w:t>
                      </w:r>
                      <w:r w:rsidRPr="00756A40">
                        <w:rPr>
                          <w:color w:val="002060"/>
                        </w:rPr>
                        <w:t>encaminhamento</w:t>
                      </w:r>
                      <w:r w:rsidR="00F1265A" w:rsidRPr="007A3A55">
                        <w:rPr>
                          <w:color w:val="002060"/>
                        </w:rPr>
                        <w:t>: ________________________________________________________</w:t>
                      </w:r>
                      <w:r w:rsidRPr="007A3A55">
                        <w:rPr>
                          <w:color w:val="002060"/>
                        </w:rPr>
                        <w:t>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F7DF8" w:rsidRPr="003F7DF8" w:rsidRDefault="00756A40" w:rsidP="00756A40">
      <w:pPr>
        <w:tabs>
          <w:tab w:val="left" w:pos="8115"/>
        </w:tabs>
        <w:rPr>
          <w:lang w:val="pt-BR" w:bidi="pt-BR"/>
        </w:rPr>
      </w:pPr>
      <w:r>
        <w:rPr>
          <w:lang w:val="pt-BR" w:bidi="pt-BR"/>
        </w:rPr>
        <w:lastRenderedPageBreak/>
        <w:tab/>
      </w:r>
    </w:p>
    <w:p w:rsidR="00F1265A" w:rsidRPr="00F1265A" w:rsidRDefault="00522E44" w:rsidP="00F1265A">
      <w:pPr>
        <w:rPr>
          <w:lang w:val="pt-BR"/>
        </w:rPr>
      </w:pPr>
      <w:r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F113774" wp14:editId="228915A4">
                <wp:simplePos x="0" y="0"/>
                <wp:positionH relativeFrom="margin">
                  <wp:align>right</wp:align>
                </wp:positionH>
                <wp:positionV relativeFrom="paragraph">
                  <wp:posOffset>387985</wp:posOffset>
                </wp:positionV>
                <wp:extent cx="5705475" cy="8286750"/>
                <wp:effectExtent l="0" t="0" r="28575" b="19050"/>
                <wp:wrapSquare wrapText="bothSides"/>
                <wp:docPr id="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82867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48E6" w:rsidRPr="00F1265A" w:rsidRDefault="005B48E6" w:rsidP="005B48E6">
                            <w:pPr>
                              <w:rPr>
                                <w:b/>
                              </w:rPr>
                            </w:pP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Fez ou faz uso de substância químicas</w:t>
                            </w:r>
                            <w:r w:rsidR="000D284C" w:rsidRPr="00756A40">
                              <w:rPr>
                                <w:b/>
                                <w:color w:val="002060"/>
                              </w:rPr>
                              <w:t xml:space="preserve"> e/ou possui outros vícios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? Se sim, quais e por quanto tempo?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="000D284C" w:rsidRPr="00756A40">
                              <w:rPr>
                                <w:color w:val="002060"/>
                              </w:rPr>
                              <w:t>_____________________________________________________________________________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 _______________________________________________________________________________________________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5B48E6" w:rsidRPr="00756A40" w:rsidRDefault="00522E44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Realiza alimentação saudável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e possui o sono adequado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?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______________________________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 xml:space="preserve">  _______________________________________________________________________________________________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5B48E6" w:rsidRPr="00756A40" w:rsidRDefault="00522E44" w:rsidP="005B48E6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Está trabalhando atualmente? Se sim, em qual ocupação e há quanto tempo?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</w:t>
                            </w:r>
                          </w:p>
                          <w:p w:rsidR="005B48E6" w:rsidRPr="00756A40" w:rsidRDefault="00522E44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Enfrenta dificuldades no trabalho?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>_______________________</w:t>
                            </w:r>
                            <w:r w:rsidRPr="00756A40">
                              <w:rPr>
                                <w:color w:val="002060"/>
                              </w:rPr>
                              <w:t>______________________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>___________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Descreva seus relacionamentos </w:t>
                            </w:r>
                            <w:r w:rsidR="004713E0" w:rsidRPr="00756A40">
                              <w:rPr>
                                <w:b/>
                                <w:color w:val="002060"/>
                              </w:rPr>
                              <w:t>amorosos ou conjugal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: </w:t>
                            </w:r>
                            <w:r w:rsidR="009A4A98" w:rsidRPr="00756A40">
                              <w:rPr>
                                <w:b/>
                                <w:color w:val="002060"/>
                              </w:rPr>
                              <w:t>___</w:t>
                            </w:r>
                            <w:r w:rsidR="004713E0" w:rsidRPr="00756A40">
                              <w:rPr>
                                <w:b/>
                                <w:color w:val="002060"/>
                              </w:rPr>
                              <w:t>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B48E6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 xml:space="preserve">                                                                  </w:t>
                            </w:r>
                          </w:p>
                          <w:p w:rsidR="00522E44" w:rsidRPr="00756A40" w:rsidRDefault="005B48E6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="00522E44" w:rsidRPr="00756A40">
                              <w:rPr>
                                <w:b/>
                                <w:color w:val="002060"/>
                              </w:rPr>
                              <w:t>Descreva seus relacionamentos de amizade e rede de apoio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>: 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B48E6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   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 xml:space="preserve">                                                                  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Descreva seus relacionamentos familiares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>: ______________________________________________</w:t>
                            </w:r>
                          </w:p>
                          <w:p w:rsidR="00522E44" w:rsidRDefault="00522E44" w:rsidP="00522E44"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B48E6" w:rsidRDefault="00522E44" w:rsidP="00522E44">
                            <w:r>
                              <w:t xml:space="preserve">_______________________________________________________________________________________________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13774" id="_x0000_s1030" type="#_x0000_t202" style="position:absolute;margin-left:398.05pt;margin-top:30.55pt;width:449.25pt;height:652.5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" fillcolor="white [3201]" strokecolor="#002060" strokeweight="1pt">
                <v:textbox>
                  <w:txbxContent>
                    <w:p w:rsidR="005B48E6" w:rsidRPr="00F1265A" w:rsidRDefault="005B48E6" w:rsidP="005B48E6">
                      <w:pPr>
                        <w:rPr>
                          <w:b/>
                        </w:rPr>
                      </w:pP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Fez ou faz uso de substância químicas</w:t>
                      </w:r>
                      <w:r w:rsidR="000D284C" w:rsidRPr="00756A40">
                        <w:rPr>
                          <w:b/>
                          <w:color w:val="002060"/>
                        </w:rPr>
                        <w:t xml:space="preserve"> e/ou possui outros vícios</w:t>
                      </w:r>
                      <w:r w:rsidRPr="00756A40">
                        <w:rPr>
                          <w:b/>
                          <w:color w:val="002060"/>
                        </w:rPr>
                        <w:t>? Se sim, quais e por quanto tempo?</w:t>
                      </w: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="000D284C" w:rsidRPr="00756A40">
                        <w:rPr>
                          <w:color w:val="002060"/>
                        </w:rPr>
                        <w:t>_____________________________________________________________________________</w:t>
                      </w:r>
                      <w:r w:rsidRPr="00756A40">
                        <w:rPr>
                          <w:color w:val="002060"/>
                        </w:rPr>
                        <w:t xml:space="preserve">  _______________________________________________________________________________________________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5B48E6" w:rsidRPr="00756A40" w:rsidRDefault="00522E44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Realiza alimentação saudável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e possui o sono adequado</w:t>
                      </w:r>
                      <w:r w:rsidRPr="00756A40">
                        <w:rPr>
                          <w:b/>
                          <w:color w:val="002060"/>
                        </w:rPr>
                        <w:t>?</w:t>
                      </w: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="004F653F" w:rsidRPr="00756A40">
                        <w:rPr>
                          <w:color w:val="002060"/>
                        </w:rPr>
                        <w:t>______________________________</w:t>
                      </w: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="005B48E6" w:rsidRPr="00756A40">
                        <w:rPr>
                          <w:color w:val="002060"/>
                        </w:rPr>
                        <w:t xml:space="preserve">  _______________________________________________________________________________________________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5B48E6" w:rsidRPr="00756A40" w:rsidRDefault="00522E44" w:rsidP="005B48E6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Está trabalhando atualmente? Se sim, em qual ocupação e há quanto tempo?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</w:t>
                      </w:r>
                    </w:p>
                    <w:p w:rsidR="005B48E6" w:rsidRPr="00756A40" w:rsidRDefault="00522E44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Enfrenta dificuldades no trabalho?</w:t>
                      </w:r>
                      <w:r w:rsidR="005B48E6" w:rsidRPr="00756A40">
                        <w:rPr>
                          <w:color w:val="002060"/>
                        </w:rPr>
                        <w:t>_______________________</w:t>
                      </w:r>
                      <w:r w:rsidRPr="00756A40">
                        <w:rPr>
                          <w:color w:val="002060"/>
                        </w:rPr>
                        <w:t>______________________</w:t>
                      </w:r>
                      <w:r w:rsidR="005B48E6" w:rsidRPr="00756A40">
                        <w:rPr>
                          <w:color w:val="002060"/>
                        </w:rPr>
                        <w:t>___________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Descreva seus relacionamentos </w:t>
                      </w:r>
                      <w:r w:rsidR="004713E0" w:rsidRPr="00756A40">
                        <w:rPr>
                          <w:b/>
                          <w:color w:val="002060"/>
                        </w:rPr>
                        <w:t>amorosos ou conjugal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: </w:t>
                      </w:r>
                      <w:r w:rsidR="009A4A98" w:rsidRPr="00756A40">
                        <w:rPr>
                          <w:b/>
                          <w:color w:val="002060"/>
                        </w:rPr>
                        <w:t>___</w:t>
                      </w:r>
                      <w:r w:rsidR="004713E0" w:rsidRPr="00756A40">
                        <w:rPr>
                          <w:b/>
                          <w:color w:val="002060"/>
                        </w:rPr>
                        <w:t>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B48E6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</w:t>
                      </w:r>
                      <w:r w:rsidR="005B48E6" w:rsidRPr="00756A40">
                        <w:rPr>
                          <w:color w:val="002060"/>
                        </w:rPr>
                        <w:t xml:space="preserve">                                                                  </w:t>
                      </w:r>
                    </w:p>
                    <w:p w:rsidR="00522E44" w:rsidRPr="00756A40" w:rsidRDefault="005B48E6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="00522E44" w:rsidRPr="00756A40">
                        <w:rPr>
                          <w:b/>
                          <w:color w:val="002060"/>
                        </w:rPr>
                        <w:t>Descreva seus relacionamentos de amizade e rede de apoio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>: 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B48E6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   </w:t>
                      </w:r>
                      <w:r w:rsidR="005B48E6" w:rsidRPr="00756A40">
                        <w:rPr>
                          <w:color w:val="002060"/>
                        </w:rPr>
                        <w:t xml:space="preserve">                                                                  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Descreva seus relacionamentos familiares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>: ______________________________________________</w:t>
                      </w:r>
                    </w:p>
                    <w:p w:rsidR="00522E44" w:rsidRDefault="00522E44" w:rsidP="00522E44"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B48E6" w:rsidRDefault="00522E44" w:rsidP="00522E44">
                      <w:r>
                        <w:t xml:space="preserve">_______________________________________________________________________________________________                                                    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22E44" w:rsidRDefault="00522E44" w:rsidP="00522E44">
      <w:pPr>
        <w:pStyle w:val="Ttulo1"/>
        <w:pageBreakBefore/>
        <w:ind w:left="360"/>
        <w:rPr>
          <w:noProof/>
          <w:lang w:val="pt-BR"/>
        </w:rPr>
      </w:pPr>
    </w:p>
    <w:p w:rsidR="00522E44" w:rsidRPr="00522E44" w:rsidRDefault="00756A40" w:rsidP="00522E44">
      <w:pPr>
        <w:rPr>
          <w:lang w:val="pt-BR"/>
        </w:rPr>
      </w:pPr>
      <w:r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12AED2F" wp14:editId="36D9D767">
                <wp:simplePos x="0" y="0"/>
                <wp:positionH relativeFrom="column">
                  <wp:posOffset>190500</wp:posOffset>
                </wp:positionH>
                <wp:positionV relativeFrom="paragraph">
                  <wp:posOffset>245110</wp:posOffset>
                </wp:positionV>
                <wp:extent cx="2360930" cy="323850"/>
                <wp:effectExtent l="57150" t="38100" r="50800" b="76200"/>
                <wp:wrapSquare wrapText="bothSides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756A40" w:rsidRPr="00756A40" w:rsidRDefault="00756A40" w:rsidP="00756A4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DESENVOLVIMENTO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AED2F" id="_x0000_s1031" type="#_x0000_t202" style="position:absolute;margin-left:15pt;margin-top:19.3pt;width:185.9pt;height:25.5pt;z-index:25168281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" fillcolor="#002060" stroked="f">
                <v:shadow on="t" color="black" opacity="41287f" offset="0,1.5pt"/>
                <v:textbox>
                  <w:txbxContent>
                    <w:p w:rsidR="00756A40" w:rsidRPr="00756A40" w:rsidRDefault="00756A40" w:rsidP="00756A40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DESENVOLVIMENTO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2E44"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E6423ED" wp14:editId="62C33FCB">
                <wp:simplePos x="0" y="0"/>
                <wp:positionH relativeFrom="margin">
                  <wp:align>right</wp:align>
                </wp:positionH>
                <wp:positionV relativeFrom="paragraph">
                  <wp:posOffset>359410</wp:posOffset>
                </wp:positionV>
                <wp:extent cx="5705475" cy="7743825"/>
                <wp:effectExtent l="0" t="0" r="28575" b="28575"/>
                <wp:wrapSquare wrapText="bothSides"/>
                <wp:docPr id="1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77438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E44" w:rsidRPr="00F1265A" w:rsidRDefault="00522E44" w:rsidP="00522E44">
                            <w:pPr>
                              <w:rPr>
                                <w:b/>
                              </w:rPr>
                            </w:pP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Há outros casos na família de doenças ou transtornos mentais? 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 _______________________________________________________________________________________________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O que tem de conhecimento sobre o seu parto, engatinhar, falar, desfralde, uso de mamadeira e chupeta?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Como era o desempenho e o comportamento escolar</w:t>
                            </w:r>
                            <w:r w:rsidR="0038371A">
                              <w:rPr>
                                <w:b/>
                                <w:color w:val="002060"/>
                              </w:rPr>
                              <w:t xml:space="preserve"> e ou/acadêmico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?</w:t>
                            </w:r>
                            <w:r w:rsidRPr="00756A40">
                              <w:rPr>
                                <w:color w:val="002060"/>
                              </w:rPr>
                              <w:t>_</w:t>
                            </w:r>
                            <w:r w:rsidR="0038371A">
                              <w:rPr>
                                <w:color w:val="002060"/>
                              </w:rPr>
                              <w:t>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Descreva seus relacionamentos amorosos e amigos na adolescência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                                                                 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Descreva seus relacionamentos de amizade e rede de apoio</w:t>
                            </w:r>
                            <w:r w:rsidR="00B87FFD" w:rsidRPr="00756A40">
                              <w:rPr>
                                <w:b/>
                                <w:color w:val="002060"/>
                              </w:rPr>
                              <w:t xml:space="preserve"> na infância e adolescência:_______________________________________________________________________________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                                                                     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Descreva seus relacionamentos familiares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na adolescência e infância: 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22E44" w:rsidRDefault="00522E44" w:rsidP="00522E44"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     </w:t>
                            </w:r>
                            <w:r>
                              <w:t xml:space="preserve">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6423ED"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margin-left:398.05pt;margin-top:28.3pt;width:449.25pt;height:609.75pt;z-index:2516746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" fillcolor="white [3201]" strokecolor="#002060" strokeweight="1pt">
                <v:textbox>
                  <w:txbxContent>
                    <w:p w:rsidR="00522E44" w:rsidRPr="00F1265A" w:rsidRDefault="00522E44" w:rsidP="00522E44">
                      <w:pPr>
                        <w:rPr>
                          <w:b/>
                        </w:rPr>
                      </w:pP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Há outros casos na família de doenças ou transtornos mentais? </w:t>
                      </w:r>
                      <w:r w:rsidR="004F653F" w:rsidRPr="00756A40">
                        <w:rPr>
                          <w:color w:val="002060"/>
                        </w:rPr>
                        <w:t>_______________________</w:t>
                      </w:r>
                      <w:r w:rsidRPr="00756A40">
                        <w:rPr>
                          <w:color w:val="002060"/>
                        </w:rPr>
                        <w:t xml:space="preserve">  _______________________________________________________________________________________________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O que tem de conhecimento sobre o seu parto, engatinhar, falar, desfralde, uso de mamadeira e chupeta?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Como era o desempenho </w:t>
                      </w:r>
                      <w:r w:rsidRPr="00756A40">
                        <w:rPr>
                          <w:b/>
                          <w:color w:val="002060"/>
                        </w:rPr>
                        <w:t>e o comportamento escolar</w:t>
                      </w:r>
                      <w:r w:rsidR="0038371A">
                        <w:rPr>
                          <w:b/>
                          <w:color w:val="002060"/>
                        </w:rPr>
                        <w:t xml:space="preserve"> e ou/acadêmico</w:t>
                      </w:r>
                      <w:r w:rsidRPr="00756A40">
                        <w:rPr>
                          <w:b/>
                          <w:color w:val="002060"/>
                        </w:rPr>
                        <w:t>?</w:t>
                      </w:r>
                      <w:r w:rsidRPr="00756A40">
                        <w:rPr>
                          <w:color w:val="002060"/>
                        </w:rPr>
                        <w:t>_</w:t>
                      </w:r>
                      <w:r w:rsidR="0038371A">
                        <w:rPr>
                          <w:color w:val="002060"/>
                        </w:rPr>
                        <w:t>______________</w:t>
                      </w:r>
                      <w:bookmarkStart w:id="1" w:name="_GoBack"/>
                      <w:bookmarkEnd w:id="1"/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Descreva seus relacionamentos amorosos e amigos na adolescência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                                                                 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Pr="00756A40">
                        <w:rPr>
                          <w:b/>
                          <w:color w:val="002060"/>
                        </w:rPr>
                        <w:t>Descreva seus relacionamentos de amizade e rede de apoio</w:t>
                      </w:r>
                      <w:r w:rsidR="00B87FFD" w:rsidRPr="00756A40">
                        <w:rPr>
                          <w:b/>
                          <w:color w:val="002060"/>
                        </w:rPr>
                        <w:t xml:space="preserve"> na infância e adolescência:_______________________________________________________________________________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                                                                     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Descreva seus relacionamentos familiares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na adolescência e infância: 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22E44" w:rsidRDefault="00522E44" w:rsidP="00522E44"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     </w:t>
                      </w:r>
                      <w:r>
                        <w:t xml:space="preserve">                                              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72ECC" w:rsidRDefault="00772ECC" w:rsidP="004F653F">
      <w:pPr>
        <w:pStyle w:val="Ttulo1"/>
        <w:pageBreakBefore/>
        <w:tabs>
          <w:tab w:val="left" w:pos="7875"/>
        </w:tabs>
        <w:rPr>
          <w:noProof/>
          <w:lang w:val="pt-BR"/>
        </w:rPr>
      </w:pPr>
    </w:p>
    <w:p w:rsidR="004F653F" w:rsidRPr="004F653F" w:rsidRDefault="00756A40" w:rsidP="004F653F">
      <w:pPr>
        <w:rPr>
          <w:lang w:val="pt-BR"/>
        </w:rPr>
      </w:pPr>
      <w:r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E41D40E" wp14:editId="4E70FC05">
                <wp:simplePos x="0" y="0"/>
                <wp:positionH relativeFrom="column">
                  <wp:posOffset>171450</wp:posOffset>
                </wp:positionH>
                <wp:positionV relativeFrom="paragraph">
                  <wp:posOffset>235585</wp:posOffset>
                </wp:positionV>
                <wp:extent cx="2360930" cy="323850"/>
                <wp:effectExtent l="57150" t="38100" r="50800" b="76200"/>
                <wp:wrapSquare wrapText="bothSides"/>
                <wp:docPr id="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756A40" w:rsidRPr="00756A40" w:rsidRDefault="00756A40" w:rsidP="00756A4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OBSERVAÇÕES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1D40E" id="_x0000_s1033" type="#_x0000_t202" style="position:absolute;margin-left:13.5pt;margin-top:18.55pt;width:185.9pt;height:25.5pt;z-index:2516848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" fillcolor="#002060" stroked="f">
                <v:shadow on="t" color="black" opacity="41287f" offset="0,1.5pt"/>
                <v:textbox>
                  <w:txbxContent>
                    <w:p w:rsidR="00756A40" w:rsidRPr="00756A40" w:rsidRDefault="00756A40" w:rsidP="00756A40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OBSERVAÇÕES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F653F"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C67C1BD" wp14:editId="53802B87">
                <wp:simplePos x="0" y="0"/>
                <wp:positionH relativeFrom="margin">
                  <wp:posOffset>0</wp:posOffset>
                </wp:positionH>
                <wp:positionV relativeFrom="paragraph">
                  <wp:posOffset>388620</wp:posOffset>
                </wp:positionV>
                <wp:extent cx="5705475" cy="7972425"/>
                <wp:effectExtent l="0" t="0" r="28575" b="28575"/>
                <wp:wrapSquare wrapText="bothSides"/>
                <wp:docPr id="1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79724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653F" w:rsidRPr="00756A40" w:rsidRDefault="004F653F" w:rsidP="004F653F">
                            <w:pPr>
                              <w:rPr>
                                <w:b/>
                                <w:color w:val="002060"/>
                              </w:rPr>
                            </w:pPr>
                          </w:p>
                          <w:p w:rsidR="004F653F" w:rsidRPr="00756A40" w:rsidRDefault="004F653F" w:rsidP="00057E16">
                            <w:pPr>
                              <w:spacing w:after="0" w:line="360" w:lineRule="auto"/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4F653F" w:rsidRPr="00756A40" w:rsidRDefault="004F653F" w:rsidP="00057E16">
                            <w:pPr>
                              <w:spacing w:after="0" w:line="360" w:lineRule="auto"/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4F653F" w:rsidRPr="00756A40" w:rsidRDefault="004F653F" w:rsidP="00057E16">
                            <w:pPr>
                              <w:spacing w:after="0" w:line="360" w:lineRule="auto"/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bookmarkStart w:id="0" w:name="_GoBack"/>
                            <w:bookmarkEnd w:id="0"/>
                            <w:r w:rsidRPr="00756A40">
                              <w:rPr>
                                <w:color w:val="002060"/>
                              </w:rPr>
                              <w:t>___________________</w:t>
                            </w: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b/>
                                <w:i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i/>
                                <w:color w:val="002060"/>
                              </w:rPr>
                              <w:t>Cidade, __________ de ______________________ de 2025</w:t>
                            </w: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</w:t>
                            </w:r>
                          </w:p>
                          <w:p w:rsidR="004F653F" w:rsidRPr="00756A40" w:rsidRDefault="00756A40" w:rsidP="004F653F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 xml:space="preserve">                 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Psc. 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Nome completo</w:t>
                            </w:r>
                          </w:p>
                          <w:p w:rsidR="004F653F" w:rsidRPr="00756A40" w:rsidRDefault="004F653F" w:rsidP="004F653F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                          </w:t>
                            </w:r>
                            <w:r w:rsidR="00756A40" w:rsidRPr="00756A40">
                              <w:rPr>
                                <w:b/>
                                <w:color w:val="002060"/>
                              </w:rPr>
                              <w:t>CRP 00/0000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67C1BD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margin-left:0;margin-top:30.6pt;width:449.25pt;height:627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" fillcolor="white [3201]" strokecolor="#002060" strokeweight="1pt">
                <v:textbox>
                  <w:txbxContent>
                    <w:p w:rsidR="004F653F" w:rsidRPr="00756A40" w:rsidRDefault="004F653F" w:rsidP="004F653F">
                      <w:pPr>
                        <w:rPr>
                          <w:b/>
                          <w:color w:val="002060"/>
                        </w:rPr>
                      </w:pPr>
                    </w:p>
                    <w:p w:rsidR="004F653F" w:rsidRPr="00756A40" w:rsidRDefault="004F653F" w:rsidP="00057E16">
                      <w:pPr>
                        <w:spacing w:after="0" w:line="360" w:lineRule="auto"/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4F653F" w:rsidRPr="00756A40" w:rsidRDefault="004F653F" w:rsidP="00057E16">
                      <w:pPr>
                        <w:spacing w:after="0" w:line="360" w:lineRule="auto"/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4F653F" w:rsidRPr="00756A40" w:rsidRDefault="004F653F" w:rsidP="00057E16">
                      <w:pPr>
                        <w:spacing w:after="0" w:line="360" w:lineRule="auto"/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bookmarkStart w:id="1" w:name="_GoBack"/>
                      <w:bookmarkEnd w:id="1"/>
                      <w:r w:rsidRPr="00756A40">
                        <w:rPr>
                          <w:color w:val="002060"/>
                        </w:rPr>
                        <w:t>___________________</w:t>
                      </w: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b/>
                          <w:i/>
                          <w:color w:val="002060"/>
                        </w:rPr>
                      </w:pPr>
                      <w:r w:rsidRPr="00756A40">
                        <w:rPr>
                          <w:b/>
                          <w:i/>
                          <w:color w:val="002060"/>
                        </w:rPr>
                        <w:t>Cidade, __________ de ______________________ de 2025</w:t>
                      </w: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</w:t>
                      </w:r>
                    </w:p>
                    <w:p w:rsidR="004F653F" w:rsidRPr="00756A40" w:rsidRDefault="00756A40" w:rsidP="004F653F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 xml:space="preserve">                 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Psc. </w:t>
                      </w:r>
                      <w:r w:rsidRPr="00756A40">
                        <w:rPr>
                          <w:b/>
                          <w:color w:val="002060"/>
                        </w:rPr>
                        <w:t>Nome completo</w:t>
                      </w:r>
                    </w:p>
                    <w:p w:rsidR="004F653F" w:rsidRPr="00756A40" w:rsidRDefault="004F653F" w:rsidP="004F653F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                          </w:t>
                      </w:r>
                      <w:r w:rsidR="00756A40" w:rsidRPr="00756A40">
                        <w:rPr>
                          <w:b/>
                          <w:color w:val="002060"/>
                        </w:rPr>
                        <w:t>CRP 00/0000</w:t>
                      </w:r>
                      <w:r w:rsidRPr="00756A40">
                        <w:rPr>
                          <w:b/>
                          <w:color w:val="002060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4F653F" w:rsidRPr="004F653F" w:rsidSect="00F1265A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84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0E89" w:rsidRDefault="00720E89">
      <w:pPr>
        <w:spacing w:after="0" w:line="240" w:lineRule="auto"/>
      </w:pPr>
      <w:r>
        <w:separator/>
      </w:r>
    </w:p>
  </w:endnote>
  <w:endnote w:type="continuationSeparator" w:id="0">
    <w:p w:rsidR="00720E89" w:rsidRDefault="00720E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ECC" w:rsidRDefault="00963E7D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073FBAC" wp14:editId="0CDF8291">
              <wp:simplePos x="0" y="0"/>
              <wp:positionH relativeFrom="page">
                <wp:posOffset>922655</wp:posOffset>
              </wp:positionH>
              <wp:positionV relativeFrom="page">
                <wp:posOffset>9763287</wp:posOffset>
              </wp:positionV>
              <wp:extent cx="5715000" cy="0"/>
              <wp:effectExtent l="0" t="0" r="19050" b="19050"/>
              <wp:wrapNone/>
              <wp:docPr id="8" name="Conector reto 8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737AACF" id="Conector reto 8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72.65pt,768.75pt" to="522.65pt,7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" strokecolor="#002060" strokeweight=".5pt">
              <v:stroke joinstyle="miter"/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DF8" w:rsidRDefault="003F7DF8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D8B0B8" wp14:editId="23007A5B">
              <wp:simplePos x="0" y="0"/>
              <wp:positionH relativeFrom="column">
                <wp:posOffset>0</wp:posOffset>
              </wp:positionH>
              <wp:positionV relativeFrom="page">
                <wp:posOffset>10048875</wp:posOffset>
              </wp:positionV>
              <wp:extent cx="5715000" cy="0"/>
              <wp:effectExtent l="0" t="0" r="19050" b="19050"/>
              <wp:wrapNone/>
              <wp:docPr id="2" name="Conector reto 2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D7364A0" id="Conector reto 2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791.25pt" to="450pt,7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" strokecolor="windowText" strokeweight="1pt">
              <v:stroke joinstyle="miter"/>
              <w10:wrap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0E89" w:rsidRDefault="00720E89">
      <w:pPr>
        <w:spacing w:after="0" w:line="240" w:lineRule="auto"/>
      </w:pPr>
      <w:r>
        <w:separator/>
      </w:r>
    </w:p>
  </w:footnote>
  <w:footnote w:type="continuationSeparator" w:id="0">
    <w:p w:rsidR="00720E89" w:rsidRDefault="00720E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ECC" w:rsidRDefault="00963E7D">
    <w:pPr>
      <w:pStyle w:val="Cabealho"/>
    </w:pPr>
    <w:r w:rsidRPr="00756A40">
      <w:rPr>
        <w:noProof/>
        <w:color w:val="002060"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D39C87" wp14:editId="5F4648EA">
              <wp:simplePos x="0" y="0"/>
              <wp:positionH relativeFrom="column">
                <wp:align>center</wp:align>
              </wp:positionH>
              <wp:positionV relativeFrom="page">
                <wp:posOffset>914400</wp:posOffset>
              </wp:positionV>
              <wp:extent cx="5715000" cy="0"/>
              <wp:effectExtent l="0" t="0" r="19050" b="19050"/>
              <wp:wrapNone/>
              <wp:docPr id="7" name="Conector reto 7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C0ABF7B" id="Conector reto 7" o:spid="_x0000_s1026" style="position:absolute;z-index:251659264;visibility:visible;mso-wrap-style:square;mso-width-percent:0;mso-wrap-distance-left:9pt;mso-wrap-distance-top:0;mso-wrap-distance-right:9pt;mso-wrap-distance-bottom:0;mso-position-horizontal:center;mso-position-horizontal-relative:text;mso-position-vertical:absolute;mso-position-vertical-relative:page;mso-width-percent:0;mso-width-relative:margin" from="0,1in" to="450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" strokecolor="#002060" strokeweight="1pt">
              <v:stroke joinstyle="miter"/>
              <w10:wrap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DF8" w:rsidRDefault="003F7DF8">
    <w:pPr>
      <w:pStyle w:val="Cabealho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BD8B0B8" wp14:editId="23007A5B">
              <wp:simplePos x="0" y="0"/>
              <wp:positionH relativeFrom="column">
                <wp:posOffset>0</wp:posOffset>
              </wp:positionH>
              <wp:positionV relativeFrom="page">
                <wp:posOffset>457200</wp:posOffset>
              </wp:positionV>
              <wp:extent cx="5715000" cy="0"/>
              <wp:effectExtent l="0" t="0" r="19050" b="19050"/>
              <wp:wrapNone/>
              <wp:docPr id="1" name="Conector reto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972143D" id="Conector reto 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36pt" to="450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" strokecolor="#002060" strokeweight=".5pt">
              <v:stroke joinstyle="miter"/>
              <w10:wrap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27C13"/>
    <w:multiLevelType w:val="hybridMultilevel"/>
    <w:tmpl w:val="9C108676"/>
    <w:lvl w:ilvl="0" w:tplc="E5849D52">
      <w:start w:val="1"/>
      <w:numFmt w:val="decimal"/>
      <w:lvlText w:val="%1."/>
      <w:lvlJc w:val="left"/>
      <w:pPr>
        <w:ind w:left="360" w:hanging="360"/>
      </w:pPr>
      <w:rPr>
        <w:color w:val="4472C4" w:themeColor="accent5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691E62"/>
    <w:multiLevelType w:val="hybridMultilevel"/>
    <w:tmpl w:val="053AEFFE"/>
    <w:lvl w:ilvl="0" w:tplc="AE70A34C">
      <w:numFmt w:val="bullet"/>
      <w:lvlText w:val=""/>
      <w:lvlJc w:val="left"/>
      <w:pPr>
        <w:ind w:left="720" w:hanging="360"/>
      </w:pPr>
      <w:rPr>
        <w:rFonts w:ascii="Symbol" w:eastAsia="MS Mincho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65A"/>
    <w:rsid w:val="000016DD"/>
    <w:rsid w:val="00057E16"/>
    <w:rsid w:val="000C72D5"/>
    <w:rsid w:val="000D284C"/>
    <w:rsid w:val="00186ECE"/>
    <w:rsid w:val="0029540C"/>
    <w:rsid w:val="0038371A"/>
    <w:rsid w:val="003F7DF8"/>
    <w:rsid w:val="00434D77"/>
    <w:rsid w:val="004713E0"/>
    <w:rsid w:val="004B266C"/>
    <w:rsid w:val="004D5A18"/>
    <w:rsid w:val="004E3E8F"/>
    <w:rsid w:val="004F653F"/>
    <w:rsid w:val="00507F87"/>
    <w:rsid w:val="00522E44"/>
    <w:rsid w:val="005820EB"/>
    <w:rsid w:val="005B48E6"/>
    <w:rsid w:val="0064461B"/>
    <w:rsid w:val="00657FE2"/>
    <w:rsid w:val="00720E89"/>
    <w:rsid w:val="00756A40"/>
    <w:rsid w:val="00772ECC"/>
    <w:rsid w:val="00781EC3"/>
    <w:rsid w:val="007A3A55"/>
    <w:rsid w:val="007A441E"/>
    <w:rsid w:val="00805CBF"/>
    <w:rsid w:val="00957E3D"/>
    <w:rsid w:val="00963E7D"/>
    <w:rsid w:val="009A4A98"/>
    <w:rsid w:val="00A37DAF"/>
    <w:rsid w:val="00B26053"/>
    <w:rsid w:val="00B87FFD"/>
    <w:rsid w:val="00BA45A2"/>
    <w:rsid w:val="00C00F2B"/>
    <w:rsid w:val="00C339C0"/>
    <w:rsid w:val="00D866D9"/>
    <w:rsid w:val="00E16CA5"/>
    <w:rsid w:val="00F1265A"/>
    <w:rsid w:val="00F1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595959" w:themeColor="text1" w:themeTint="A6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14:ligatures w14:val="standard"/>
      <w14:numForm w14:val="oldStyl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pBdr>
        <w:top w:val="single" w:sz="4" w:space="1" w:color="4472C4" w:themeColor="accent5"/>
      </w:pBdr>
      <w:spacing w:before="200" w:after="60" w:line="240" w:lineRule="auto"/>
      <w:outlineLvl w:val="1"/>
    </w:pPr>
    <w:rPr>
      <w:rFonts w:asciiTheme="majorHAnsi" w:eastAsiaTheme="majorEastAsia" w:hAnsiTheme="majorHAnsi" w:cstheme="majorBidi"/>
      <w:color w:val="4472C4" w:themeColor="accent5"/>
      <w:kern w:val="28"/>
      <w:sz w:val="32"/>
      <w:szCs w:val="32"/>
      <w14:ligatures w14:val="standar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14:ligatures w14:val="standard"/>
      <w14:numForm w14:val="oldStyle"/>
    </w:rPr>
  </w:style>
  <w:style w:type="character" w:customStyle="1" w:styleId="Ttulo2Char">
    <w:name w:val="Título 2 Char"/>
    <w:basedOn w:val="Fontepargpadro"/>
    <w:link w:val="Ttulo2"/>
    <w:uiPriority w:val="9"/>
    <w:rPr>
      <w:rFonts w:asciiTheme="majorHAnsi" w:eastAsiaTheme="majorEastAsia" w:hAnsiTheme="majorHAnsi" w:cstheme="majorBidi"/>
      <w:color w:val="4472C4" w:themeColor="accent5"/>
      <w:kern w:val="28"/>
      <w:sz w:val="32"/>
      <w:szCs w:val="32"/>
      <w14:ligatures w14:val="standard"/>
    </w:rPr>
  </w:style>
  <w:style w:type="paragraph" w:styleId="PargrafodaLista">
    <w:name w:val="List Paragraph"/>
    <w:basedOn w:val="Normal"/>
    <w:link w:val="PargrafodaListaChar"/>
    <w:uiPriority w:val="34"/>
    <w:qFormat/>
    <w:pPr>
      <w:spacing w:after="240" w:line="240" w:lineRule="auto"/>
      <w:ind w:left="720" w:hanging="288"/>
      <w:contextualSpacing/>
    </w:pPr>
    <w:rPr>
      <w:rFonts w:eastAsia="MS Mincho"/>
      <w:color w:val="404040" w:themeColor="text1" w:themeTint="BF"/>
      <w:kern w:val="20"/>
      <w14:ligatures w14:val="standard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character" w:customStyle="1" w:styleId="PargrafodaListaChar">
    <w:name w:val="Parágrafo da Lista Char"/>
    <w:basedOn w:val="Fontepargpadro"/>
    <w:link w:val="PargrafodaLista"/>
    <w:uiPriority w:val="34"/>
    <w:rPr>
      <w:rFonts w:eastAsia="MS Mincho"/>
      <w:color w:val="404040" w:themeColor="text1" w:themeTint="BF"/>
      <w:kern w:val="20"/>
      <w14:ligatures w14:val="standar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after="160" w:line="240" w:lineRule="auto"/>
    </w:pPr>
    <w:rPr>
      <w:rFonts w:ascii="Arial" w:eastAsia="MS Mincho" w:hAnsi="Arial" w:cs="Arial"/>
      <w:color w:val="484848"/>
      <w:kern w:val="20"/>
      <w:sz w:val="20"/>
      <w:szCs w:val="20"/>
      <w14:ligatures w14:val="standard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MS Mincho" w:hAnsi="Arial" w:cs="Arial"/>
      <w:color w:val="484848"/>
      <w:kern w:val="20"/>
      <w:sz w:val="20"/>
      <w:szCs w:val="20"/>
      <w14:ligatures w14:val="standard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Forte">
    <w:name w:val="Strong"/>
    <w:basedOn w:val="Fontepargpadro"/>
    <w:uiPriority w:val="22"/>
    <w:qFormat/>
    <w:rPr>
      <w:b/>
      <w:bCs/>
      <w:color w:val="595959" w:themeColor="text1" w:themeTint="A6"/>
    </w:rPr>
  </w:style>
  <w:style w:type="character" w:styleId="nfase">
    <w:name w:val="Emphasis"/>
    <w:basedOn w:val="Fontepargpadro"/>
    <w:uiPriority w:val="20"/>
    <w:qFormat/>
    <w:rPr>
      <w:i w:val="0"/>
      <w:iCs w:val="0"/>
      <w:color w:val="4472C4" w:themeColor="accent5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404040" w:themeColor="text1" w:themeTint="BF"/>
      <w:sz w:val="24"/>
      <w:szCs w:val="24"/>
    </w:rPr>
  </w:style>
  <w:style w:type="table" w:customStyle="1" w:styleId="TabeladeLista4-nfase11">
    <w:name w:val="Tabela de Lista 4 - Ênfase 11"/>
    <w:basedOn w:val="Tabelanormal"/>
    <w:uiPriority w:val="49"/>
    <w:pPr>
      <w:spacing w:after="0" w:line="240" w:lineRule="auto"/>
    </w:pPr>
    <w:rPr>
      <w:rFonts w:eastAsia="MS Mincho"/>
      <w:sz w:val="20"/>
      <w:szCs w:val="20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Instrues">
    <w:name w:val="Instruções"/>
    <w:basedOn w:val="Normal"/>
    <w:qFormat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pPr>
      <w:spacing w:after="200"/>
    </w:pPr>
    <w:rPr>
      <w:rFonts w:asciiTheme="minorHAnsi" w:eastAsiaTheme="minorEastAsia" w:hAnsiTheme="minorHAnsi" w:cstheme="minorBidi"/>
      <w:b/>
      <w:bCs/>
      <w:color w:val="auto"/>
      <w:kern w:val="0"/>
      <w14:ligatures w14:val="none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Arial" w:eastAsia="MS Mincho" w:hAnsi="Arial" w:cs="Arial"/>
      <w:b/>
      <w:bCs/>
      <w:color w:val="484848"/>
      <w:kern w:val="20"/>
      <w:sz w:val="20"/>
      <w:szCs w:val="20"/>
      <w14:ligatures w14:val="standard"/>
    </w:r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paragraph" w:customStyle="1" w:styleId="IU">
    <w:name w:val="IU"/>
    <w:basedOn w:val="Normal"/>
    <w:qFormat/>
    <w:rPr>
      <w:b/>
      <w:bCs/>
      <w:color w:val="auto"/>
    </w:rPr>
  </w:style>
  <w:style w:type="table" w:styleId="Tabelacomgrade">
    <w:name w:val="Table Grid"/>
    <w:basedOn w:val="Tabe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\AppData\Roaming\Microsoft\Modelos\Bem-vindo%20ao%20Word%20201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Segoe UI Light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1C23AB-CFBF-417A-B773-C0D8D95A840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F4859B9C-6203-4B82-8AB2-6504B135F3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ED7208-DCDA-47E6-88E1-54D56125A5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Bem-vindo ao Word 2013</Template>
  <TotalTime>0</TotalTime>
  <Pages>4</Pages>
  <Words>7</Words>
  <Characters>43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2025-05-26T12:24:00Z</dcterms:created>
  <dcterms:modified xsi:type="dcterms:W3CDTF">2025-06-01T09:14:00Z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